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637200" w:rsidRDefault="00EE79D7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292898" w:rsidRPr="00846B76" w:rsidTr="00292898">
        <w:tc>
          <w:tcPr>
            <w:tcW w:w="1414" w:type="pct"/>
            <w:vAlign w:val="bottom"/>
          </w:tcPr>
          <w:p w:rsidR="00292898" w:rsidRPr="00637200" w:rsidRDefault="00EE79D7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2898" w:rsidRPr="00846B76" w:rsidRDefault="00292898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6865CF" w:rsidRPr="00637200" w:rsidRDefault="00EE79D7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292898" w:rsidRPr="00846B76" w:rsidTr="004957C0">
        <w:trPr>
          <w:trHeight w:val="1531"/>
        </w:trPr>
        <w:tc>
          <w:tcPr>
            <w:tcW w:w="1414" w:type="pct"/>
            <w:vAlign w:val="bottom"/>
          </w:tcPr>
          <w:p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2898" w:rsidRPr="00846B76" w:rsidRDefault="00292898" w:rsidP="00311D4F"/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:rsidTr="009512C6">
        <w:tc>
          <w:tcPr>
            <w:tcW w:w="141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:rsidTr="009512C6">
        <w:tc>
          <w:tcPr>
            <w:tcW w:w="1414" w:type="pct"/>
            <w:vAlign w:val="bottom"/>
          </w:tcPr>
          <w:p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F71B2C" w:rsidRPr="004957C0" w:rsidRDefault="00293E75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255CA292" wp14:editId="3FCD9AF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43815</wp:posOffset>
                      </wp:positionV>
                      <wp:extent cx="3762375" cy="914400"/>
                      <wp:effectExtent l="0" t="0" r="9525" b="0"/>
                      <wp:wrapNone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23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E75" w:rsidRDefault="00EE79D7" w:rsidP="00293E7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hyperlink r:id="rId11" w:history="1">
                                    <w:r w:rsidR="00BE3FA4" w:rsidRPr="00BE3FA4">
                                      <w:rPr>
                                        <w:rStyle w:val="Hipercze"/>
                                        <w:sz w:val="20"/>
                                        <w:szCs w:val="20"/>
                                      </w:rPr>
                                      <w:t xml:space="preserve">Realizacja obowiązku informacyjnego o ochronie danych osobowych </w:t>
                                    </w:r>
                                  </w:hyperlink>
                                </w:p>
                                <w:p w:rsidR="00293E75" w:rsidRPr="00A12719" w:rsidRDefault="00293E75" w:rsidP="00293E7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93E75" w:rsidRDefault="00293E75" w:rsidP="00293E7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5CA2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.3pt;margin-top:3.45pt;width:296.25pt;height:1in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" stroked="f">
                      <v:textbox>
                        <w:txbxContent>
                          <w:p w:rsidR="00293E75" w:rsidRDefault="00BE3FA4" w:rsidP="00293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Pr="00BE3FA4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 xml:space="preserve">Realizacja obowiązku informacyjnego o ochronie danych osobowych </w:t>
                              </w:r>
                            </w:hyperlink>
                          </w:p>
                          <w:p w:rsidR="00293E75" w:rsidRPr="00A12719" w:rsidRDefault="00293E75" w:rsidP="00293E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93E75" w:rsidRDefault="00293E75" w:rsidP="00293E7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1B2C" w:rsidRPr="00846B76" w:rsidTr="009512C6">
        <w:tc>
          <w:tcPr>
            <w:tcW w:w="1414" w:type="pct"/>
            <w:vAlign w:val="bottom"/>
          </w:tcPr>
          <w:p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F71B2C" w:rsidRPr="004957C0" w:rsidRDefault="00EE79D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D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:rsidR="00293E75" w:rsidRDefault="00293E75" w:rsidP="00637200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Pr="00293E75" w:rsidRDefault="00293E75" w:rsidP="00293E75"/>
    <w:p w:rsidR="00293E75" w:rsidRDefault="00293E75" w:rsidP="00293E75"/>
    <w:p w:rsidR="000172E5" w:rsidRPr="00293E75" w:rsidRDefault="00293E75" w:rsidP="00293E75">
      <w:pPr>
        <w:tabs>
          <w:tab w:val="left" w:pos="960"/>
        </w:tabs>
      </w:pPr>
      <w:r>
        <w:tab/>
      </w:r>
    </w:p>
    <w:sectPr w:rsidR="000172E5" w:rsidRPr="00293E75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9D7" w:rsidRDefault="00EE79D7" w:rsidP="000172E5">
      <w:pPr>
        <w:spacing w:after="0" w:line="240" w:lineRule="auto"/>
      </w:pPr>
      <w:r>
        <w:separator/>
      </w:r>
    </w:p>
  </w:endnote>
  <w:endnote w:type="continuationSeparator" w:id="0">
    <w:p w:rsidR="00EE79D7" w:rsidRDefault="00EE79D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28418B-9DC1-4FE0-9E87-DD9FAF1C2A85}"/>
    <w:embedBold r:id="rId2" w:fontKey="{EBB2FC15-EA39-4A54-90CC-39A64AD6CC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DC2D98B-4964-42A2-BA3A-C157E838D173}"/>
    <w:embedBold r:id="rId4" w:fontKey="{CA1D34C0-F488-403C-A30E-1C4A7DD88544}"/>
    <w:embedItalic r:id="rId5" w:fontKey="{070AD85E-9711-44F4-9F1B-B5557B40D6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25D4908-80BA-459E-BE74-DEF04DAB93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E988E89-A307-48B3-B405-519CC0F7BF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186C331-EADF-4E05-93E1-80937A4D8F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  <w:jc w:val="right"/>
          </w:pPr>
        </w:p>
      </w:tc>
    </w:tr>
  </w:tbl>
  <w:p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9D7" w:rsidRDefault="00EE79D7" w:rsidP="000172E5">
      <w:pPr>
        <w:spacing w:after="0" w:line="240" w:lineRule="auto"/>
      </w:pPr>
      <w:r>
        <w:separator/>
      </w:r>
    </w:p>
  </w:footnote>
  <w:footnote w:type="continuationSeparator" w:id="0">
    <w:p w:rsidR="00EE79D7" w:rsidRDefault="00EE79D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:rsidTr="00F71B2C">
      <w:trPr>
        <w:trHeight w:val="725"/>
      </w:trPr>
      <w:tc>
        <w:tcPr>
          <w:tcW w:w="1811" w:type="dxa"/>
          <w:vAlign w:val="center"/>
        </w:tcPr>
        <w:p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13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:rsidR="00B337A2" w:rsidRPr="00F71B2C" w:rsidRDefault="00E342C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4447"/>
    <w:rsid w:val="002875D9"/>
    <w:rsid w:val="00292898"/>
    <w:rsid w:val="00293E75"/>
    <w:rsid w:val="002C56E6"/>
    <w:rsid w:val="002E408C"/>
    <w:rsid w:val="00311D4F"/>
    <w:rsid w:val="00322FAA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9509A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0490"/>
    <w:rsid w:val="00AC4A73"/>
    <w:rsid w:val="00B337A2"/>
    <w:rsid w:val="00BD4753"/>
    <w:rsid w:val="00BD5CB1"/>
    <w:rsid w:val="00BE3FA4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342CB"/>
    <w:rsid w:val="00E47687"/>
    <w:rsid w:val="00E61C09"/>
    <w:rsid w:val="00EB3B58"/>
    <w:rsid w:val="00EC7359"/>
    <w:rsid w:val="00ED4FCE"/>
    <w:rsid w:val="00EE3054"/>
    <w:rsid w:val="00EE79D7"/>
    <w:rsid w:val="00F00606"/>
    <w:rsid w:val="00F01256"/>
    <w:rsid w:val="00F71B2C"/>
    <w:rsid w:val="00FC7475"/>
    <w:rsid w:val="00FE3DA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ilicz.wroclaw.lasy.gov.pl/documents/21700495/36123617/Obowi%C4%85zek+informacyjny+Nadle%C5%9Bnictwo+Milicz+12.06.pdf/1521b446-a688-5ea7-a66a-67b97ea7ab6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licz.wroclaw.lasy.gov.pl/documents/21700495/36123617/Obowi%C4%85zek+informacyjny+Nadle%C5%9Bnictwo+Milicz+12.06.pdf/1521b446-a688-5ea7-a66a-67b97ea7ab6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42CBA"/>
    <w:rsid w:val="00413332"/>
    <w:rsid w:val="0043313D"/>
    <w:rsid w:val="006D13BF"/>
    <w:rsid w:val="006D7532"/>
    <w:rsid w:val="00756A93"/>
    <w:rsid w:val="00782D0D"/>
    <w:rsid w:val="007F34AE"/>
    <w:rsid w:val="009903F3"/>
    <w:rsid w:val="009D2508"/>
    <w:rsid w:val="00CA7B8E"/>
    <w:rsid w:val="00E75AAD"/>
    <w:rsid w:val="00FF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3BE6BB-E9D7-474C-A5E0-46D82AF2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70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